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C0" w:rsidRDefault="005369C0" w:rsidP="002C7C74">
      <w:pPr>
        <w:pStyle w:val="ListParagraph"/>
        <w:rPr>
          <w:u w:val="none"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left:0;text-align:left;margin-left:37.65pt;margin-top:-12.45pt;width:472.8pt;height:729.9pt;z-index:251658240;visibility:visible">
            <v:imagedata r:id="rId7" o:title=""/>
          </v:shape>
        </w:pict>
      </w:r>
      <w:r w:rsidRPr="00367BA3">
        <w:rPr>
          <w:u w:val="none"/>
          <w:lang w:eastAsia="fr-FR"/>
        </w:rPr>
        <w:t xml:space="preserve"> </w:t>
      </w: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  <w:r>
        <w:rPr>
          <w:noProof/>
          <w:lang w:eastAsia="fr-FR"/>
        </w:rPr>
        <w:pict>
          <v:shape id="Image 3" o:spid="_x0000_s1027" type="#_x0000_t75" style="position:absolute;left:0;text-align:left;margin-left:12.15pt;margin-top:4.9pt;width:517.9pt;height:712.55pt;z-index:251659264;visibility:visible">
            <v:imagedata r:id="rId8" o:title=""/>
          </v:shape>
        </w:pict>
      </w: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  <w:lang w:eastAsia="fr-FR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</w:p>
    <w:p w:rsidR="005369C0" w:rsidRDefault="005369C0" w:rsidP="002C7C74">
      <w:pPr>
        <w:pStyle w:val="ListParagraph"/>
        <w:rPr>
          <w:u w:val="none"/>
        </w:rPr>
      </w:pPr>
      <w:r>
        <w:rPr>
          <w:noProof/>
          <w:lang w:eastAsia="fr-FR"/>
        </w:rPr>
        <w:pict>
          <v:shape id="Image 4" o:spid="_x0000_s1028" type="#_x0000_t75" style="position:absolute;left:0;text-align:left;margin-left:.9pt;margin-top:6.15pt;width:547.65pt;height:346.95pt;z-index:251660288;visibility:visible">
            <v:imagedata r:id="rId9" o:title=""/>
          </v:shape>
        </w:pict>
      </w:r>
    </w:p>
    <w:p w:rsidR="005369C0" w:rsidRDefault="005369C0" w:rsidP="002C7C74">
      <w:pPr>
        <w:pStyle w:val="ListParagraph"/>
        <w:rPr>
          <w:u w:val="none"/>
        </w:rPr>
      </w:pPr>
    </w:p>
    <w:p w:rsidR="005369C0" w:rsidRPr="00367BA3" w:rsidRDefault="005369C0" w:rsidP="002C7C74">
      <w:pPr>
        <w:pStyle w:val="ListParagraph"/>
        <w:rPr>
          <w:u w:val="none"/>
        </w:rPr>
      </w:pPr>
    </w:p>
    <w:sectPr w:rsidR="005369C0" w:rsidRPr="00367BA3" w:rsidSect="00682B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9C0" w:rsidRDefault="005369C0" w:rsidP="003E3EE5">
      <w:r>
        <w:separator/>
      </w:r>
    </w:p>
  </w:endnote>
  <w:endnote w:type="continuationSeparator" w:id="0">
    <w:p w:rsidR="005369C0" w:rsidRDefault="005369C0" w:rsidP="003E3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Footer"/>
      <w:pBdr>
        <w:top w:val="thinThickSmallGap" w:sz="24" w:space="1" w:color="622423"/>
      </w:pBdr>
      <w:rPr>
        <w:rFonts w:ascii="Cambria" w:hAnsi="Cambria"/>
      </w:rPr>
    </w:pPr>
    <w:r w:rsidRPr="002C7C74">
      <w:t>Source</w:t>
    </w:r>
    <w:r>
      <w:rPr>
        <w:u w:val="none"/>
      </w:rPr>
      <w:t> : Aide à l’évaluation des acquis en fin d’école maternelle</w:t>
    </w:r>
    <w:bookmarkStart w:id="0" w:name="_GoBack"/>
    <w:bookmarkEnd w:id="0"/>
    <w:r>
      <w:rPr>
        <w:u w:val="none"/>
      </w:rPr>
      <w:t xml:space="preserve"> - EDUSCOL</w:t>
    </w:r>
  </w:p>
  <w:p w:rsidR="005369C0" w:rsidRDefault="005369C0" w:rsidP="003E3EE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9C0" w:rsidRDefault="005369C0" w:rsidP="003E3EE5">
      <w:r>
        <w:separator/>
      </w:r>
    </w:p>
  </w:footnote>
  <w:footnote w:type="continuationSeparator" w:id="0">
    <w:p w:rsidR="005369C0" w:rsidRDefault="005369C0" w:rsidP="003E3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0" w:rsidRDefault="005369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404"/>
    <w:multiLevelType w:val="hybridMultilevel"/>
    <w:tmpl w:val="A37A2DEC"/>
    <w:lvl w:ilvl="0" w:tplc="64D470F4">
      <w:start w:val="1"/>
      <w:numFmt w:val="bullet"/>
      <w:suff w:val="space"/>
      <w:lvlText w:val=""/>
      <w:lvlJc w:val="left"/>
      <w:pPr>
        <w:ind w:left="142" w:hanging="142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A4074"/>
    <w:multiLevelType w:val="hybridMultilevel"/>
    <w:tmpl w:val="BE22967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580142A"/>
    <w:multiLevelType w:val="hybridMultilevel"/>
    <w:tmpl w:val="BE22967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2667E7"/>
    <w:multiLevelType w:val="hybridMultilevel"/>
    <w:tmpl w:val="CD20BC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B63FF"/>
    <w:multiLevelType w:val="hybridMultilevel"/>
    <w:tmpl w:val="BE229678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4F45"/>
    <w:rsid w:val="00035DE7"/>
    <w:rsid w:val="00042E2B"/>
    <w:rsid w:val="000759D1"/>
    <w:rsid w:val="00112F1C"/>
    <w:rsid w:val="001572C9"/>
    <w:rsid w:val="002C7C74"/>
    <w:rsid w:val="00367BA3"/>
    <w:rsid w:val="003A4928"/>
    <w:rsid w:val="003E3EE5"/>
    <w:rsid w:val="004262C0"/>
    <w:rsid w:val="004778B9"/>
    <w:rsid w:val="005369C0"/>
    <w:rsid w:val="00620D1F"/>
    <w:rsid w:val="00632FD1"/>
    <w:rsid w:val="006445A4"/>
    <w:rsid w:val="006646DD"/>
    <w:rsid w:val="0067138D"/>
    <w:rsid w:val="00682BF3"/>
    <w:rsid w:val="006F5E06"/>
    <w:rsid w:val="00702DCE"/>
    <w:rsid w:val="00721F0A"/>
    <w:rsid w:val="0072200F"/>
    <w:rsid w:val="00810A24"/>
    <w:rsid w:val="00817608"/>
    <w:rsid w:val="00856445"/>
    <w:rsid w:val="00907EA7"/>
    <w:rsid w:val="00A034B5"/>
    <w:rsid w:val="00A31E32"/>
    <w:rsid w:val="00AD18A3"/>
    <w:rsid w:val="00B3702B"/>
    <w:rsid w:val="00DF4F45"/>
    <w:rsid w:val="00E0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EE5"/>
    <w:pPr>
      <w:spacing w:after="200" w:line="276" w:lineRule="auto"/>
    </w:pPr>
    <w:rPr>
      <w:u w:val="single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F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4F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F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4F4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F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4F45"/>
    <w:rPr>
      <w:rFonts w:cs="Times New Roman"/>
    </w:rPr>
  </w:style>
  <w:style w:type="paragraph" w:styleId="NormalWeb">
    <w:name w:val="Normal (Web)"/>
    <w:basedOn w:val="Normal"/>
    <w:uiPriority w:val="99"/>
    <w:rsid w:val="00DF4F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Emphasis">
    <w:name w:val="Emphasis"/>
    <w:basedOn w:val="DefaultParagraphFont"/>
    <w:uiPriority w:val="99"/>
    <w:qFormat/>
    <w:rsid w:val="00DF4F45"/>
    <w:rPr>
      <w:rFonts w:cs="Times New Roman"/>
      <w:i/>
      <w:iCs/>
    </w:rPr>
  </w:style>
  <w:style w:type="character" w:customStyle="1" w:styleId="txtcontent1">
    <w:name w:val="txtcontent1"/>
    <w:basedOn w:val="DefaultParagraphFont"/>
    <w:uiPriority w:val="99"/>
    <w:rsid w:val="000759D1"/>
    <w:rPr>
      <w:rFonts w:cs="Times New Roman"/>
      <w:color w:val="3D3D3D"/>
      <w:sz w:val="20"/>
      <w:szCs w:val="20"/>
    </w:rPr>
  </w:style>
  <w:style w:type="paragraph" w:styleId="ListParagraph">
    <w:name w:val="List Paragraph"/>
    <w:basedOn w:val="Normal"/>
    <w:uiPriority w:val="99"/>
    <w:qFormat/>
    <w:rsid w:val="00682BF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682BF3"/>
    <w:pPr>
      <w:spacing w:after="0" w:line="240" w:lineRule="auto"/>
    </w:pPr>
    <w:rPr>
      <w:rFonts w:ascii="Times New Roman" w:eastAsia="Times New Roman" w:hAnsi="Times New Roman"/>
      <w:sz w:val="20"/>
      <w:szCs w:val="20"/>
      <w:u w:val="none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82BF3"/>
    <w:rPr>
      <w:rFonts w:ascii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uiPriority w:val="99"/>
    <w:semiHidden/>
    <w:rsid w:val="00682BF3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15</Words>
  <Characters>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test2</dc:creator>
  <cp:keywords/>
  <dc:description/>
  <cp:lastModifiedBy>Inspection Académique du Haut-Rhin</cp:lastModifiedBy>
  <cp:revision>4</cp:revision>
  <cp:lastPrinted>2012-11-21T05:05:00Z</cp:lastPrinted>
  <dcterms:created xsi:type="dcterms:W3CDTF">2013-01-07T04:56:00Z</dcterms:created>
  <dcterms:modified xsi:type="dcterms:W3CDTF">2013-01-07T19:59:00Z</dcterms:modified>
</cp:coreProperties>
</file>